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6E2396B" w14:textId="2E53E0D8" w:rsidR="00354D65" w:rsidRPr="00F64B38" w:rsidRDefault="005149A9" w:rsidP="00F64B38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1" locked="1" layoutInCell="1" allowOverlap="1" wp14:anchorId="62E58A12" wp14:editId="009B8A26">
                <wp:simplePos x="0" y="0"/>
                <wp:positionH relativeFrom="page">
                  <wp:posOffset>361315</wp:posOffset>
                </wp:positionH>
                <wp:positionV relativeFrom="page">
                  <wp:posOffset>2087880</wp:posOffset>
                </wp:positionV>
                <wp:extent cx="6833870" cy="5386070"/>
                <wp:effectExtent l="0" t="0" r="5080" b="5080"/>
                <wp:wrapNone/>
                <wp:docPr id="89645805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33870" cy="5386070"/>
                        </a:xfrm>
                        <a:prstGeom prst="rect">
                          <a:avLst/>
                        </a:prstGeom>
                        <a:blipFill>
                          <a:blip r:embed="rId9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14F3AE" id="Rectangle 22" o:spid="_x0000_s1026" style="position:absolute;margin-left:28.45pt;margin-top:164.4pt;width:538.1pt;height:424.1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" stroked="f">
                <v:fill r:id="rId10" o:title="" recolor="t" rotate="t" type="frame"/>
                <w10:wrap anchorx="page" anchory="page"/>
                <w10:anchorlock/>
              </v:rect>
            </w:pict>
          </mc:Fallback>
        </mc:AlternateContent>
      </w:r>
      <w:r w:rsidR="003322D6">
        <w:rPr>
          <w:noProof/>
          <w:lang w:val="de-CH" w:eastAsia="de-CH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FC1A773" wp14:editId="134197A2">
                <wp:simplePos x="0" y="0"/>
                <wp:positionH relativeFrom="column">
                  <wp:posOffset>3854667</wp:posOffset>
                </wp:positionH>
                <wp:positionV relativeFrom="paragraph">
                  <wp:posOffset>763566</wp:posOffset>
                </wp:positionV>
                <wp:extent cx="2119110" cy="184785"/>
                <wp:effectExtent l="0" t="0" r="0" b="5715"/>
                <wp:wrapNone/>
                <wp:docPr id="5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9110" cy="184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DC44F4" w14:textId="77777777" w:rsidR="00725377" w:rsidRPr="003322D6" w:rsidRDefault="00725377" w:rsidP="003322D6">
                            <w:pPr>
                              <w:jc w:val="right"/>
                              <w:rPr>
                                <w:rFonts w:ascii="Arial" w:hAnsi="Arial" w:cs="Arial"/>
                                <w:color w:val="0079BC"/>
                                <w:sz w:val="24"/>
                              </w:rPr>
                            </w:pPr>
                            <w:r w:rsidRPr="003322D6">
                              <w:rPr>
                                <w:rFonts w:ascii="Arial" w:hAnsi="Arial" w:cs="Arial"/>
                                <w:color w:val="0079BC"/>
                                <w:sz w:val="24"/>
                              </w:rPr>
                              <w:t>www.refkircheoberi.ch</w:t>
                            </w:r>
                          </w:p>
                          <w:p w14:paraId="754E0A8C" w14:textId="77777777" w:rsidR="00725377" w:rsidRDefault="00725377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C1A773" id="_x0000_t202" coordsize="21600,21600" o:spt="202" path="m,l,21600r21600,l21600,xe">
                <v:stroke joinstyle="miter"/>
                <v:path gradientshapeok="t" o:connecttype="rect"/>
              </v:shapetype>
              <v:shape id="Text Box 27" o:spid="_x0000_s1026" type="#_x0000_t202" style="position:absolute;margin-left:303.5pt;margin-top:60.1pt;width:166.85pt;height:14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" stroked="f">
                <v:textbox inset="0,0,0,0">
                  <w:txbxContent>
                    <w:p w14:paraId="38DC44F4" w14:textId="77777777" w:rsidR="00725377" w:rsidRPr="003322D6" w:rsidRDefault="00725377" w:rsidP="003322D6">
                      <w:pPr>
                        <w:jc w:val="right"/>
                        <w:rPr>
                          <w:rFonts w:ascii="Arial" w:hAnsi="Arial" w:cs="Arial"/>
                          <w:color w:val="0079BC"/>
                          <w:sz w:val="24"/>
                        </w:rPr>
                      </w:pPr>
                      <w:r w:rsidRPr="003322D6">
                        <w:rPr>
                          <w:rFonts w:ascii="Arial" w:hAnsi="Arial" w:cs="Arial"/>
                          <w:color w:val="0079BC"/>
                          <w:sz w:val="24"/>
                        </w:rPr>
                        <w:t>www.refkircheoberi.ch</w:t>
                      </w:r>
                    </w:p>
                    <w:p w14:paraId="754E0A8C" w14:textId="77777777" w:rsidR="00725377" w:rsidRDefault="00725377"/>
                  </w:txbxContent>
                </v:textbox>
              </v:shape>
            </w:pict>
          </mc:Fallback>
        </mc:AlternateContent>
      </w:r>
      <w:r w:rsidR="00D41AD5">
        <w:rPr>
          <w:noProof/>
          <w:lang w:val="de-CH" w:eastAsia="de-CH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5662E5CF" wp14:editId="2B172CBD">
                <wp:simplePos x="0" y="0"/>
                <wp:positionH relativeFrom="page">
                  <wp:posOffset>360045</wp:posOffset>
                </wp:positionH>
                <wp:positionV relativeFrom="page">
                  <wp:posOffset>7477760</wp:posOffset>
                </wp:positionV>
                <wp:extent cx="6840220" cy="2797810"/>
                <wp:effectExtent l="0" t="2540" r="635" b="0"/>
                <wp:wrapNone/>
                <wp:docPr id="6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0220" cy="2797810"/>
                        </a:xfrm>
                        <a:prstGeom prst="rect">
                          <a:avLst/>
                        </a:prstGeom>
                        <a:solidFill>
                          <a:srgbClr val="0079B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9CC90E" id="Rectangle 22" o:spid="_x0000_s1026" style="position:absolute;margin-left:28.35pt;margin-top:588.8pt;width:538.6pt;height:220.3pt;z-index: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" fillcolor="#0079bc" stroked="f">
                <w10:wrap anchorx="page" anchory="page"/>
              </v:rect>
            </w:pict>
          </mc:Fallback>
        </mc:AlternateContent>
      </w:r>
      <w:r w:rsidR="00D41AD5">
        <w:rPr>
          <w:noProof/>
          <w:lang w:val="de-CH" w:eastAsia="de-CH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331C0FC6" wp14:editId="5695F2D9">
                <wp:simplePos x="0" y="0"/>
                <wp:positionH relativeFrom="column">
                  <wp:posOffset>-127635</wp:posOffset>
                </wp:positionH>
                <wp:positionV relativeFrom="paragraph">
                  <wp:posOffset>5028565</wp:posOffset>
                </wp:positionV>
                <wp:extent cx="6103620" cy="3918585"/>
                <wp:effectExtent l="1270" t="0" r="635" b="0"/>
                <wp:wrapNone/>
                <wp:docPr id="3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03620" cy="3918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464388" w14:textId="05EE8F56" w:rsidR="00725377" w:rsidRPr="00613B96" w:rsidRDefault="003D40AC" w:rsidP="00804AD0">
                            <w:pPr>
                              <w:pStyle w:val="-Titel"/>
                              <w:rPr>
                                <w:b/>
                                <w:bCs/>
                              </w:rPr>
                            </w:pPr>
                            <w:r w:rsidRPr="00613B96">
                              <w:rPr>
                                <w:b/>
                                <w:bCs/>
                              </w:rPr>
                              <w:t>Familiengottesdienst</w:t>
                            </w:r>
                          </w:p>
                          <w:p w14:paraId="1E999612" w14:textId="5827B316" w:rsidR="00725377" w:rsidRPr="003D40AC" w:rsidRDefault="003D40AC" w:rsidP="00804AD0">
                            <w:pPr>
                              <w:pStyle w:val="-Titelfett"/>
                              <w:rPr>
                                <w:b w:val="0"/>
                                <w:bCs/>
                              </w:rPr>
                            </w:pPr>
                            <w:r>
                              <w:rPr>
                                <w:b w:val="0"/>
                                <w:bCs/>
                              </w:rPr>
                              <w:t>a</w:t>
                            </w:r>
                            <w:r w:rsidRPr="003D40AC">
                              <w:rPr>
                                <w:b w:val="0"/>
                                <w:bCs/>
                              </w:rPr>
                              <w:t>m 3. Advent</w:t>
                            </w:r>
                            <w:r w:rsidR="00725377" w:rsidRPr="003D40AC">
                              <w:rPr>
                                <w:b w:val="0"/>
                                <w:bCs/>
                              </w:rPr>
                              <w:t xml:space="preserve"> </w:t>
                            </w:r>
                          </w:p>
                          <w:p w14:paraId="051EE5F8" w14:textId="10090041" w:rsidR="00725377" w:rsidRPr="006C0D4D" w:rsidRDefault="00613B96" w:rsidP="00804AD0">
                            <w:pPr>
                              <w:pStyle w:val="-Titel"/>
                              <w:rPr>
                                <w:b/>
                              </w:rPr>
                            </w:pPr>
                            <w:r>
                              <w:t>mit Weihnachtsspiel</w:t>
                            </w:r>
                          </w:p>
                          <w:p w14:paraId="29FE5C11" w14:textId="77777777" w:rsidR="00287018" w:rsidRPr="006372A4" w:rsidRDefault="00287018" w:rsidP="00287018">
                            <w:pPr>
                              <w:pStyle w:val="-FrontUntertitel"/>
                              <w:rPr>
                                <w:sz w:val="32"/>
                                <w:szCs w:val="32"/>
                              </w:rPr>
                            </w:pPr>
                            <w:r w:rsidRPr="006372A4">
                              <w:rPr>
                                <w:sz w:val="32"/>
                                <w:szCs w:val="32"/>
                              </w:rPr>
                              <w:t>Sonntag, 14. Dezember, 10 Uhr</w:t>
                            </w:r>
                          </w:p>
                          <w:p w14:paraId="1E1ECF52" w14:textId="77777777" w:rsidR="00287018" w:rsidRPr="006372A4" w:rsidRDefault="00287018" w:rsidP="00287018">
                            <w:pPr>
                              <w:pStyle w:val="-FrontUntertitel"/>
                              <w:rPr>
                                <w:sz w:val="32"/>
                                <w:szCs w:val="32"/>
                              </w:rPr>
                            </w:pPr>
                            <w:r w:rsidRPr="006372A4">
                              <w:rPr>
                                <w:sz w:val="32"/>
                                <w:szCs w:val="32"/>
                              </w:rPr>
                              <w:t xml:space="preserve">Kirche St. Arbogast, anschliessend </w:t>
                            </w:r>
                            <w:proofErr w:type="spellStart"/>
                            <w:r w:rsidRPr="006372A4">
                              <w:rPr>
                                <w:sz w:val="32"/>
                                <w:szCs w:val="32"/>
                              </w:rPr>
                              <w:t>Chilekafi</w:t>
                            </w:r>
                            <w:proofErr w:type="spellEnd"/>
                          </w:p>
                          <w:p w14:paraId="2F3C8942" w14:textId="77777777" w:rsidR="009B4BEE" w:rsidRPr="001A5E91" w:rsidRDefault="009B4BEE" w:rsidP="00287018">
                            <w:pPr>
                              <w:pStyle w:val="-FrontUntertitel"/>
                            </w:pPr>
                          </w:p>
                          <w:p w14:paraId="1F0439C8" w14:textId="77777777" w:rsidR="00287018" w:rsidRPr="009B4BEE" w:rsidRDefault="00287018" w:rsidP="00287018">
                            <w:pPr>
                              <w:pStyle w:val="-FrontKurzinfo"/>
                              <w:rPr>
                                <w:sz w:val="28"/>
                                <w:szCs w:val="28"/>
                              </w:rPr>
                            </w:pPr>
                            <w:r w:rsidRPr="009B4BEE">
                              <w:rPr>
                                <w:sz w:val="28"/>
                                <w:szCs w:val="28"/>
                              </w:rPr>
                              <w:t xml:space="preserve">Pfarrer Jürg Wildermuth, </w:t>
                            </w:r>
                            <w:r w:rsidRPr="009B4BEE">
                              <w:rPr>
                                <w:sz w:val="28"/>
                                <w:szCs w:val="28"/>
                              </w:rPr>
                              <w:br/>
                              <w:t>Patricia Egli, Sozialdiakonin, Andrea Ryser, Katechetin</w:t>
                            </w:r>
                          </w:p>
                          <w:p w14:paraId="002981F4" w14:textId="77777777" w:rsidR="00287018" w:rsidRPr="009B4BEE" w:rsidRDefault="00287018" w:rsidP="00287018">
                            <w:pPr>
                              <w:pStyle w:val="-FrontKurzinfo"/>
                              <w:rPr>
                                <w:spacing w:val="-4"/>
                                <w:sz w:val="28"/>
                                <w:szCs w:val="28"/>
                              </w:rPr>
                            </w:pPr>
                            <w:r w:rsidRPr="009B4BEE">
                              <w:rPr>
                                <w:spacing w:val="-4"/>
                                <w:sz w:val="28"/>
                                <w:szCs w:val="28"/>
                              </w:rPr>
                              <w:t>Kinderchor St. Arbogast, Barbara Lempp und Regina Widmer, Leitung</w:t>
                            </w:r>
                          </w:p>
                          <w:p w14:paraId="536B2E61" w14:textId="77777777" w:rsidR="00287018" w:rsidRPr="009B4BEE" w:rsidRDefault="00287018" w:rsidP="00287018">
                            <w:pPr>
                              <w:pStyle w:val="-FrontKurzinfo"/>
                              <w:rPr>
                                <w:sz w:val="28"/>
                                <w:szCs w:val="28"/>
                              </w:rPr>
                            </w:pPr>
                            <w:r w:rsidRPr="009B4BEE">
                              <w:rPr>
                                <w:sz w:val="28"/>
                                <w:szCs w:val="28"/>
                              </w:rPr>
                              <w:t xml:space="preserve">Armon Stecher, Klarinette und Christiane </w:t>
                            </w:r>
                            <w:proofErr w:type="spellStart"/>
                            <w:r w:rsidRPr="009B4BEE">
                              <w:rPr>
                                <w:sz w:val="28"/>
                                <w:szCs w:val="28"/>
                              </w:rPr>
                              <w:t>Gietenbruch</w:t>
                            </w:r>
                            <w:proofErr w:type="spellEnd"/>
                            <w:r w:rsidRPr="009B4BEE">
                              <w:rPr>
                                <w:sz w:val="28"/>
                                <w:szCs w:val="28"/>
                              </w:rPr>
                              <w:t>, E-Piano</w:t>
                            </w:r>
                          </w:p>
                          <w:p w14:paraId="4B1FF18F" w14:textId="3508B46C" w:rsidR="00725377" w:rsidRPr="006C0D4D" w:rsidRDefault="00725377" w:rsidP="00287018">
                            <w:pPr>
                              <w:pStyle w:val="-Kurzinformation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1C0FC6" id="Text Box 16" o:spid="_x0000_s1027" type="#_x0000_t202" style="position:absolute;margin-left:-10.05pt;margin-top:395.95pt;width:480.6pt;height:308.5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" filled="f" stroked="f">
                <v:textbox>
                  <w:txbxContent>
                    <w:p w14:paraId="2C464388" w14:textId="05EE8F56" w:rsidR="00725377" w:rsidRPr="00613B96" w:rsidRDefault="003D40AC" w:rsidP="00804AD0">
                      <w:pPr>
                        <w:pStyle w:val="-Titel"/>
                        <w:rPr>
                          <w:b/>
                          <w:bCs/>
                        </w:rPr>
                      </w:pPr>
                      <w:r w:rsidRPr="00613B96">
                        <w:rPr>
                          <w:b/>
                          <w:bCs/>
                        </w:rPr>
                        <w:t>Familiengottesdienst</w:t>
                      </w:r>
                    </w:p>
                    <w:p w14:paraId="1E999612" w14:textId="5827B316" w:rsidR="00725377" w:rsidRPr="003D40AC" w:rsidRDefault="003D40AC" w:rsidP="00804AD0">
                      <w:pPr>
                        <w:pStyle w:val="-Titelfett"/>
                        <w:rPr>
                          <w:b w:val="0"/>
                          <w:bCs/>
                        </w:rPr>
                      </w:pPr>
                      <w:r>
                        <w:rPr>
                          <w:b w:val="0"/>
                          <w:bCs/>
                        </w:rPr>
                        <w:t>a</w:t>
                      </w:r>
                      <w:r w:rsidRPr="003D40AC">
                        <w:rPr>
                          <w:b w:val="0"/>
                          <w:bCs/>
                        </w:rPr>
                        <w:t>m 3. Advent</w:t>
                      </w:r>
                      <w:r w:rsidR="00725377" w:rsidRPr="003D40AC">
                        <w:rPr>
                          <w:b w:val="0"/>
                          <w:bCs/>
                        </w:rPr>
                        <w:t xml:space="preserve"> </w:t>
                      </w:r>
                    </w:p>
                    <w:p w14:paraId="051EE5F8" w14:textId="10090041" w:rsidR="00725377" w:rsidRPr="006C0D4D" w:rsidRDefault="00613B96" w:rsidP="00804AD0">
                      <w:pPr>
                        <w:pStyle w:val="-Titel"/>
                        <w:rPr>
                          <w:b/>
                        </w:rPr>
                      </w:pPr>
                      <w:r>
                        <w:t>mit Weihnachtsspiel</w:t>
                      </w:r>
                    </w:p>
                    <w:p w14:paraId="29FE5C11" w14:textId="77777777" w:rsidR="00287018" w:rsidRPr="006372A4" w:rsidRDefault="00287018" w:rsidP="00287018">
                      <w:pPr>
                        <w:pStyle w:val="-FrontUntertitel"/>
                        <w:rPr>
                          <w:sz w:val="32"/>
                          <w:szCs w:val="32"/>
                        </w:rPr>
                      </w:pPr>
                      <w:r w:rsidRPr="006372A4">
                        <w:rPr>
                          <w:sz w:val="32"/>
                          <w:szCs w:val="32"/>
                        </w:rPr>
                        <w:t>Sonntag, 14. Dezember, 10 Uhr</w:t>
                      </w:r>
                    </w:p>
                    <w:p w14:paraId="1E1ECF52" w14:textId="77777777" w:rsidR="00287018" w:rsidRPr="006372A4" w:rsidRDefault="00287018" w:rsidP="00287018">
                      <w:pPr>
                        <w:pStyle w:val="-FrontUntertitel"/>
                        <w:rPr>
                          <w:sz w:val="32"/>
                          <w:szCs w:val="32"/>
                        </w:rPr>
                      </w:pPr>
                      <w:r w:rsidRPr="006372A4">
                        <w:rPr>
                          <w:sz w:val="32"/>
                          <w:szCs w:val="32"/>
                        </w:rPr>
                        <w:t xml:space="preserve">Kirche St. Arbogast, anschliessend </w:t>
                      </w:r>
                      <w:proofErr w:type="spellStart"/>
                      <w:r w:rsidRPr="006372A4">
                        <w:rPr>
                          <w:sz w:val="32"/>
                          <w:szCs w:val="32"/>
                        </w:rPr>
                        <w:t>Chilekafi</w:t>
                      </w:r>
                      <w:proofErr w:type="spellEnd"/>
                    </w:p>
                    <w:p w14:paraId="2F3C8942" w14:textId="77777777" w:rsidR="009B4BEE" w:rsidRPr="001A5E91" w:rsidRDefault="009B4BEE" w:rsidP="00287018">
                      <w:pPr>
                        <w:pStyle w:val="-FrontUntertitel"/>
                      </w:pPr>
                    </w:p>
                    <w:p w14:paraId="1F0439C8" w14:textId="77777777" w:rsidR="00287018" w:rsidRPr="009B4BEE" w:rsidRDefault="00287018" w:rsidP="00287018">
                      <w:pPr>
                        <w:pStyle w:val="-FrontKurzinfo"/>
                        <w:rPr>
                          <w:sz w:val="28"/>
                          <w:szCs w:val="28"/>
                        </w:rPr>
                      </w:pPr>
                      <w:r w:rsidRPr="009B4BEE">
                        <w:rPr>
                          <w:sz w:val="28"/>
                          <w:szCs w:val="28"/>
                        </w:rPr>
                        <w:t xml:space="preserve">Pfarrer Jürg Wildermuth, </w:t>
                      </w:r>
                      <w:r w:rsidRPr="009B4BEE">
                        <w:rPr>
                          <w:sz w:val="28"/>
                          <w:szCs w:val="28"/>
                        </w:rPr>
                        <w:br/>
                        <w:t>Patricia Egli, Sozialdiakonin, Andrea Ryser, Katechetin</w:t>
                      </w:r>
                    </w:p>
                    <w:p w14:paraId="002981F4" w14:textId="77777777" w:rsidR="00287018" w:rsidRPr="009B4BEE" w:rsidRDefault="00287018" w:rsidP="00287018">
                      <w:pPr>
                        <w:pStyle w:val="-FrontKurzinfo"/>
                        <w:rPr>
                          <w:spacing w:val="-4"/>
                          <w:sz w:val="28"/>
                          <w:szCs w:val="28"/>
                        </w:rPr>
                      </w:pPr>
                      <w:r w:rsidRPr="009B4BEE">
                        <w:rPr>
                          <w:spacing w:val="-4"/>
                          <w:sz w:val="28"/>
                          <w:szCs w:val="28"/>
                        </w:rPr>
                        <w:t>Kinderchor St. Arbogast, Barbara Lempp und Regina Widmer, Leitung</w:t>
                      </w:r>
                    </w:p>
                    <w:p w14:paraId="536B2E61" w14:textId="77777777" w:rsidR="00287018" w:rsidRPr="009B4BEE" w:rsidRDefault="00287018" w:rsidP="00287018">
                      <w:pPr>
                        <w:pStyle w:val="-FrontKurzinfo"/>
                        <w:rPr>
                          <w:sz w:val="28"/>
                          <w:szCs w:val="28"/>
                        </w:rPr>
                      </w:pPr>
                      <w:r w:rsidRPr="009B4BEE">
                        <w:rPr>
                          <w:sz w:val="28"/>
                          <w:szCs w:val="28"/>
                        </w:rPr>
                        <w:t xml:space="preserve">Armon Stecher, Klarinette und Christiane </w:t>
                      </w:r>
                      <w:proofErr w:type="spellStart"/>
                      <w:r w:rsidRPr="009B4BEE">
                        <w:rPr>
                          <w:sz w:val="28"/>
                          <w:szCs w:val="28"/>
                        </w:rPr>
                        <w:t>Gietenbruch</w:t>
                      </w:r>
                      <w:proofErr w:type="spellEnd"/>
                      <w:r w:rsidRPr="009B4BEE">
                        <w:rPr>
                          <w:sz w:val="28"/>
                          <w:szCs w:val="28"/>
                        </w:rPr>
                        <w:t>, E-Piano</w:t>
                      </w:r>
                    </w:p>
                    <w:p w14:paraId="4B1FF18F" w14:textId="3508B46C" w:rsidR="00725377" w:rsidRPr="006C0D4D" w:rsidRDefault="00725377" w:rsidP="00287018">
                      <w:pPr>
                        <w:pStyle w:val="-Kurzinformation"/>
                      </w:pPr>
                    </w:p>
                  </w:txbxContent>
                </v:textbox>
              </v:shape>
            </w:pict>
          </mc:Fallback>
        </mc:AlternateContent>
      </w:r>
      <w:r w:rsidR="00D41AD5">
        <w:rPr>
          <w:noProof/>
          <w:lang w:val="de-CH" w:eastAsia="de-CH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51925974" wp14:editId="767EA32F">
                <wp:simplePos x="0" y="0"/>
                <wp:positionH relativeFrom="page">
                  <wp:posOffset>360045</wp:posOffset>
                </wp:positionH>
                <wp:positionV relativeFrom="page">
                  <wp:posOffset>6036945</wp:posOffset>
                </wp:positionV>
                <wp:extent cx="6840220" cy="1452880"/>
                <wp:effectExtent l="7620" t="7620" r="635" b="6350"/>
                <wp:wrapNone/>
                <wp:docPr id="2" name="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0220" cy="1452880"/>
                        </a:xfrm>
                        <a:prstGeom prst="rect">
                          <a:avLst/>
                        </a:prstGeom>
                        <a:solidFill>
                          <a:srgbClr val="0079BC">
                            <a:alpha val="49001"/>
                          </a:srgb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243F60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D18AE9" id="Rectangle 33" o:spid="_x0000_s1026" style="position:absolute;margin-left:28.35pt;margin-top:475.35pt;width:538.6pt;height:114.4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" fillcolor="#0079bc" stroked="f" strokecolor="#f2f2f2" strokeweight="3pt">
                <v:fill opacity="32125f"/>
                <v:shadow color="#243f60" opacity=".5" offset="1pt"/>
                <w10:wrap anchorx="page" anchory="page"/>
              </v:rect>
            </w:pict>
          </mc:Fallback>
        </mc:AlternateContent>
      </w:r>
      <w:r w:rsidR="00D41AD5">
        <w:rPr>
          <w:noProof/>
          <w:lang w:val="de-CH" w:eastAsia="de-CH"/>
        </w:rPr>
        <mc:AlternateContent>
          <mc:Choice Requires="wps">
            <w:drawing>
              <wp:anchor distT="0" distB="0" distL="114300" distR="114300" simplePos="0" relativeHeight="251661312" behindDoc="1" locked="1" layoutInCell="1" allowOverlap="1" wp14:anchorId="73473F6D" wp14:editId="0F593475">
                <wp:simplePos x="0" y="0"/>
                <wp:positionH relativeFrom="page">
                  <wp:posOffset>360045</wp:posOffset>
                </wp:positionH>
                <wp:positionV relativeFrom="page">
                  <wp:posOffset>2088515</wp:posOffset>
                </wp:positionV>
                <wp:extent cx="6840220" cy="5399405"/>
                <wp:effectExtent l="0" t="0" r="0" b="0"/>
                <wp:wrapNone/>
                <wp:docPr id="1" name="Rectangl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0220" cy="5399405"/>
                        </a:xfrm>
                        <a:prstGeom prst="rect">
                          <a:avLst/>
                        </a:prstGeom>
                        <a:blipFill>
                          <a:blip r:embed="rId11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6F8E24" id="Rectangle 34" o:spid="_x0000_s1026" style="position:absolute;margin-left:28.35pt;margin-top:164.45pt;width:538.6pt;height:425.15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" stroked="f">
                <v:fill r:id="rId12" o:title="" recolor="t" rotate="t" type="frame"/>
                <w10:wrap anchorx="page" anchory="page"/>
                <w10:anchorlock/>
              </v:rect>
            </w:pict>
          </mc:Fallback>
        </mc:AlternateContent>
      </w:r>
    </w:p>
    <w:sectPr w:rsidR="00354D65" w:rsidRPr="00F64B38" w:rsidSect="00AA73C8">
      <w:headerReference w:type="default" r:id="rId13"/>
      <w:pgSz w:w="11907" w:h="16840" w:code="9"/>
      <w:pgMar w:top="1588" w:right="851" w:bottom="2268" w:left="1928" w:header="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DE99DF4" w14:textId="77777777" w:rsidR="00C0753A" w:rsidRDefault="00C0753A" w:rsidP="00AE27A7">
      <w:pPr>
        <w:spacing w:line="240" w:lineRule="auto"/>
      </w:pPr>
      <w:r>
        <w:separator/>
      </w:r>
    </w:p>
  </w:endnote>
  <w:endnote w:type="continuationSeparator" w:id="0">
    <w:p w14:paraId="3BF5B27B" w14:textId="77777777" w:rsidR="00C0753A" w:rsidRDefault="00C0753A" w:rsidP="00AE27A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7D3610B" w14:textId="77777777" w:rsidR="00C0753A" w:rsidRDefault="00C0753A" w:rsidP="00AE27A7">
      <w:pPr>
        <w:spacing w:line="240" w:lineRule="auto"/>
      </w:pPr>
      <w:r>
        <w:separator/>
      </w:r>
    </w:p>
  </w:footnote>
  <w:footnote w:type="continuationSeparator" w:id="0">
    <w:p w14:paraId="4901ADDD" w14:textId="77777777" w:rsidR="00C0753A" w:rsidRDefault="00C0753A" w:rsidP="00AE27A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2ABFBD" w14:textId="77777777" w:rsidR="00725377" w:rsidRDefault="00D41AD5">
    <w:r>
      <w:rPr>
        <w:noProof/>
        <w:lang w:val="de-CH" w:eastAsia="de-CH"/>
      </w:rPr>
      <w:drawing>
        <wp:anchor distT="0" distB="0" distL="114300" distR="114300" simplePos="0" relativeHeight="251657728" behindDoc="0" locked="1" layoutInCell="1" allowOverlap="1" wp14:anchorId="17361B30" wp14:editId="11BDC932">
          <wp:simplePos x="0" y="0"/>
          <wp:positionH relativeFrom="page">
            <wp:posOffset>431800</wp:posOffset>
          </wp:positionH>
          <wp:positionV relativeFrom="page">
            <wp:posOffset>431800</wp:posOffset>
          </wp:positionV>
          <wp:extent cx="2491740" cy="478155"/>
          <wp:effectExtent l="0" t="0" r="3810" b="0"/>
          <wp:wrapNone/>
          <wp:docPr id="4" name="Bild 4" descr="Wortmarke_Oberwinterthur_RGB_600dp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Wortmarke_Oberwinterthur_RGB_600dp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91740" cy="4781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 w:grammar="clean"/>
  <w:attachedTemplate r:id="rId1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hyphenationZone w:val="425"/>
  <w:drawingGridHorizontalSpacing w:val="221"/>
  <w:displayVerticalDrawingGridEvery w:val="2"/>
  <w:characterSpacingControl w:val="doNotCompress"/>
  <w:hdrShapeDefaults>
    <o:shapedefaults v:ext="edit" spidmax="2050">
      <o:colormru v:ext="edit" colors="#0079bc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753A"/>
    <w:rsid w:val="00090AD0"/>
    <w:rsid w:val="000E6F7A"/>
    <w:rsid w:val="001212B3"/>
    <w:rsid w:val="001221CF"/>
    <w:rsid w:val="00141D46"/>
    <w:rsid w:val="00182A94"/>
    <w:rsid w:val="00287018"/>
    <w:rsid w:val="003322D6"/>
    <w:rsid w:val="00354D65"/>
    <w:rsid w:val="00371479"/>
    <w:rsid w:val="003D40AC"/>
    <w:rsid w:val="00402AD4"/>
    <w:rsid w:val="00461F54"/>
    <w:rsid w:val="004A237A"/>
    <w:rsid w:val="005149A9"/>
    <w:rsid w:val="00552701"/>
    <w:rsid w:val="00586739"/>
    <w:rsid w:val="005A12F1"/>
    <w:rsid w:val="005D7C09"/>
    <w:rsid w:val="00613B96"/>
    <w:rsid w:val="00626A18"/>
    <w:rsid w:val="006372A4"/>
    <w:rsid w:val="00637CE9"/>
    <w:rsid w:val="00646BBC"/>
    <w:rsid w:val="006569FB"/>
    <w:rsid w:val="006871EB"/>
    <w:rsid w:val="006A7204"/>
    <w:rsid w:val="006C0D4D"/>
    <w:rsid w:val="006C4247"/>
    <w:rsid w:val="006E4656"/>
    <w:rsid w:val="0071445E"/>
    <w:rsid w:val="00725377"/>
    <w:rsid w:val="00804AD0"/>
    <w:rsid w:val="008A2395"/>
    <w:rsid w:val="008C7967"/>
    <w:rsid w:val="008F2E0D"/>
    <w:rsid w:val="008F7B60"/>
    <w:rsid w:val="00943854"/>
    <w:rsid w:val="00946B03"/>
    <w:rsid w:val="00953F63"/>
    <w:rsid w:val="009B4BEE"/>
    <w:rsid w:val="009D67E9"/>
    <w:rsid w:val="009E4653"/>
    <w:rsid w:val="009F0152"/>
    <w:rsid w:val="00A76933"/>
    <w:rsid w:val="00AA73C8"/>
    <w:rsid w:val="00AE27A7"/>
    <w:rsid w:val="00AF15A5"/>
    <w:rsid w:val="00AF4F3F"/>
    <w:rsid w:val="00B91361"/>
    <w:rsid w:val="00BD0736"/>
    <w:rsid w:val="00BD31C3"/>
    <w:rsid w:val="00BF34EA"/>
    <w:rsid w:val="00C06D60"/>
    <w:rsid w:val="00C0753A"/>
    <w:rsid w:val="00C13D0D"/>
    <w:rsid w:val="00CC3A48"/>
    <w:rsid w:val="00D00CDB"/>
    <w:rsid w:val="00D20B3A"/>
    <w:rsid w:val="00D244A1"/>
    <w:rsid w:val="00D35AB4"/>
    <w:rsid w:val="00D41AD5"/>
    <w:rsid w:val="00D42255"/>
    <w:rsid w:val="00D63F5A"/>
    <w:rsid w:val="00D77043"/>
    <w:rsid w:val="00D81B0F"/>
    <w:rsid w:val="00E175F5"/>
    <w:rsid w:val="00E25B5B"/>
    <w:rsid w:val="00E36B48"/>
    <w:rsid w:val="00E53B52"/>
    <w:rsid w:val="00E62273"/>
    <w:rsid w:val="00F64B38"/>
    <w:rsid w:val="00FD21A2"/>
    <w:rsid w:val="00FD58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>
      <o:colormru v:ext="edit" colors="#0079bc"/>
    </o:shapedefaults>
    <o:shapelayout v:ext="edit">
      <o:idmap v:ext="edit" data="2"/>
    </o:shapelayout>
  </w:shapeDefaults>
  <w:decimalSymbol w:val="."/>
  <w:listSeparator w:val=";"/>
  <w14:docId w14:val="71AEE1D5"/>
  <w15:docId w15:val="{1B8D4C33-ED27-46A8-BA73-B98F629606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rsid w:val="00804AD0"/>
    <w:pPr>
      <w:spacing w:line="255" w:lineRule="exact"/>
    </w:pPr>
    <w:rPr>
      <w:rFonts w:ascii="Courier New" w:eastAsia="Times New Roman" w:hAnsi="Courier New"/>
      <w:b/>
      <w:sz w:val="22"/>
      <w:szCs w:val="24"/>
      <w:lang w:val="de-DE"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Fuzeile">
    <w:name w:val="footer"/>
    <w:basedOn w:val="Standard"/>
    <w:link w:val="FuzeileZchn"/>
    <w:uiPriority w:val="99"/>
    <w:unhideWhenUsed/>
    <w:rsid w:val="00AE27A7"/>
    <w:pPr>
      <w:tabs>
        <w:tab w:val="center" w:pos="4703"/>
        <w:tab w:val="right" w:pos="9406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AE27A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E27A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E27A7"/>
    <w:rPr>
      <w:rFonts w:ascii="Tahoma" w:hAnsi="Tahoma" w:cs="Tahoma"/>
      <w:sz w:val="16"/>
      <w:szCs w:val="16"/>
    </w:rPr>
  </w:style>
  <w:style w:type="paragraph" w:customStyle="1" w:styleId="-Titel">
    <w:name w:val="- Titel"/>
    <w:basedOn w:val="Standard"/>
    <w:rsid w:val="00804AD0"/>
    <w:pPr>
      <w:tabs>
        <w:tab w:val="left" w:pos="567"/>
      </w:tabs>
      <w:spacing w:before="120" w:after="120" w:line="120" w:lineRule="atLeast"/>
      <w:contextualSpacing/>
    </w:pPr>
    <w:rPr>
      <w:rFonts w:ascii="Arial" w:hAnsi="Arial" w:cs="Arial"/>
      <w:b w:val="0"/>
      <w:color w:val="FFFFFF"/>
      <w:sz w:val="80"/>
      <w:szCs w:val="80"/>
      <w:lang w:val="de-CH"/>
    </w:rPr>
  </w:style>
  <w:style w:type="paragraph" w:customStyle="1" w:styleId="-Titelfett">
    <w:name w:val="- Titel fett"/>
    <w:basedOn w:val="Standard"/>
    <w:rsid w:val="00804AD0"/>
    <w:pPr>
      <w:tabs>
        <w:tab w:val="left" w:pos="567"/>
      </w:tabs>
      <w:spacing w:line="240" w:lineRule="auto"/>
      <w:contextualSpacing/>
    </w:pPr>
    <w:rPr>
      <w:rFonts w:ascii="Arial" w:hAnsi="Arial" w:cs="Arial"/>
      <w:color w:val="FFFFFF"/>
      <w:sz w:val="80"/>
      <w:szCs w:val="80"/>
      <w:lang w:val="de-CH"/>
    </w:rPr>
  </w:style>
  <w:style w:type="paragraph" w:customStyle="1" w:styleId="-Kurzinformation">
    <w:name w:val="- Kurzinformation"/>
    <w:basedOn w:val="Standard"/>
    <w:rsid w:val="00946B03"/>
    <w:pPr>
      <w:tabs>
        <w:tab w:val="left" w:pos="567"/>
      </w:tabs>
      <w:spacing w:before="480" w:after="120" w:line="120" w:lineRule="atLeast"/>
      <w:contextualSpacing/>
    </w:pPr>
    <w:rPr>
      <w:rFonts w:ascii="Arial" w:hAnsi="Arial" w:cs="Arial"/>
      <w:color w:val="FFFFFF"/>
      <w:sz w:val="36"/>
      <w:szCs w:val="32"/>
      <w:lang w:val="de-CH"/>
    </w:rPr>
  </w:style>
  <w:style w:type="paragraph" w:customStyle="1" w:styleId="-Zusatztext">
    <w:name w:val="- Zusatztext"/>
    <w:basedOn w:val="Standard"/>
    <w:rsid w:val="00946B03"/>
    <w:pPr>
      <w:tabs>
        <w:tab w:val="left" w:pos="567"/>
      </w:tabs>
      <w:spacing w:line="120" w:lineRule="atLeast"/>
      <w:contextualSpacing/>
    </w:pPr>
    <w:rPr>
      <w:rFonts w:ascii="Arial" w:hAnsi="Arial" w:cs="Arial"/>
      <w:b w:val="0"/>
      <w:color w:val="FFFFFF"/>
      <w:sz w:val="28"/>
      <w:szCs w:val="20"/>
      <w:lang w:val="de-CH"/>
    </w:rPr>
  </w:style>
  <w:style w:type="paragraph" w:styleId="Kopfzeile">
    <w:name w:val="header"/>
    <w:basedOn w:val="Standard"/>
    <w:link w:val="KopfzeileZchn"/>
    <w:uiPriority w:val="99"/>
    <w:unhideWhenUsed/>
    <w:rsid w:val="00946B03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946B03"/>
    <w:rPr>
      <w:rFonts w:ascii="Courier New" w:eastAsia="Times New Roman" w:hAnsi="Courier New"/>
      <w:b/>
      <w:sz w:val="22"/>
      <w:szCs w:val="24"/>
      <w:lang w:val="de-DE" w:eastAsia="de-DE"/>
    </w:rPr>
  </w:style>
  <w:style w:type="paragraph" w:customStyle="1" w:styleId="-FrontUntertitel">
    <w:name w:val="- Front Untertitel"/>
    <w:basedOn w:val="Standard"/>
    <w:qFormat/>
    <w:rsid w:val="00287018"/>
    <w:pPr>
      <w:tabs>
        <w:tab w:val="left" w:pos="-709"/>
      </w:tabs>
      <w:spacing w:after="200" w:line="276" w:lineRule="auto"/>
      <w:contextualSpacing/>
    </w:pPr>
    <w:rPr>
      <w:rFonts w:ascii="Arial" w:eastAsia="Calibri" w:hAnsi="Arial" w:cs="Arial"/>
      <w:b w:val="0"/>
      <w:color w:val="FFFFFF"/>
      <w:sz w:val="28"/>
      <w:szCs w:val="28"/>
      <w:lang w:val="de-CH" w:eastAsia="en-US"/>
    </w:rPr>
  </w:style>
  <w:style w:type="paragraph" w:customStyle="1" w:styleId="-FrontKurzinfo">
    <w:name w:val="- Front Kurzinfo"/>
    <w:basedOn w:val="Standard"/>
    <w:qFormat/>
    <w:rsid w:val="00287018"/>
    <w:pPr>
      <w:tabs>
        <w:tab w:val="left" w:pos="-709"/>
      </w:tabs>
      <w:spacing w:after="200" w:line="276" w:lineRule="auto"/>
      <w:contextualSpacing/>
    </w:pPr>
    <w:rPr>
      <w:rFonts w:ascii="Arial" w:eastAsia="Calibri" w:hAnsi="Arial" w:cs="Arial"/>
      <w:b w:val="0"/>
      <w:color w:val="FFFFFF"/>
      <w:sz w:val="20"/>
      <w:szCs w:val="20"/>
      <w:lang w:val="de-CH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l.KIRCHE-OBERI\Stadtv.Winterthur\03%20Oberwinterthur%20-%20Dokumente\99.%20Weitere%20Dateien\Vorlagen\Flyer%20Plakate\Sorte_A_blaue_Balken\Sorte%2004a_Plakat_A4_skalierbar%20auf%20A3_1.0.dotx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d21a6ae-28a4-4602-a48a-dfe308f0cc97">
      <Terms xmlns="http://schemas.microsoft.com/office/infopath/2007/PartnerControls"/>
    </lcf76f155ced4ddcb4097134ff3c332f>
    <TaxCatchAll xmlns="bb301f6f-61a8-420e-b337-7408ce7df9a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93073410652F646A72EBAA3542BBCA1" ma:contentTypeVersion="15" ma:contentTypeDescription="Ein neues Dokument erstellen." ma:contentTypeScope="" ma:versionID="f85ec0ef12967194d2762790a43fd25b">
  <xsd:schema xmlns:xsd="http://www.w3.org/2001/XMLSchema" xmlns:xs="http://www.w3.org/2001/XMLSchema" xmlns:p="http://schemas.microsoft.com/office/2006/metadata/properties" xmlns:ns2="bb301f6f-61a8-420e-b337-7408ce7df9a3" xmlns:ns3="2d21a6ae-28a4-4602-a48a-dfe308f0cc97" targetNamespace="http://schemas.microsoft.com/office/2006/metadata/properties" ma:root="true" ma:fieldsID="b8bd4c71ef04ceaae242bb888f7e6217" ns2:_="" ns3:_="">
    <xsd:import namespace="bb301f6f-61a8-420e-b337-7408ce7df9a3"/>
    <xsd:import namespace="2d21a6ae-28a4-4602-a48a-dfe308f0cc9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ObjectDetectorVersions" minOccurs="0"/>
                <xsd:element ref="ns3:lcf76f155ced4ddcb4097134ff3c332f" minOccurs="0"/>
                <xsd:element ref="ns2:TaxCatchAll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SearchProperties" minOccurs="0"/>
                <xsd:element ref="ns3:MediaServiceDateTaken" minOccurs="0"/>
                <xsd:element ref="ns3:MediaServiceLocation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b301f6f-61a8-420e-b337-7408ce7df9a3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5" nillable="true" ma:displayName="Taxonomy Catch All Column" ma:hidden="true" ma:list="{ab9e014c-b02f-4249-8bfd-607be2204a5f}" ma:internalName="TaxCatchAll" ma:showField="CatchAllData" ma:web="bb301f6f-61a8-420e-b337-7408ce7df9a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d21a6ae-28a4-4602-a48a-dfe308f0cc9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Bildmarkierungen" ma:readOnly="false" ma:fieldId="{5cf76f15-5ced-4ddc-b409-7134ff3c332f}" ma:taxonomyMulti="true" ma:sspId="59a4953c-9a0c-4a4a-b301-c969e2a9c82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2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6371250-F22C-4586-9045-89AE72A5CFA3}">
  <ds:schemaRefs>
    <ds:schemaRef ds:uri="http://schemas.microsoft.com/office/2006/metadata/properties"/>
    <ds:schemaRef ds:uri="http://schemas.microsoft.com/office/infopath/2007/PartnerControls"/>
    <ds:schemaRef ds:uri="2d21a6ae-28a4-4602-a48a-dfe308f0cc97"/>
    <ds:schemaRef ds:uri="bb301f6f-61a8-420e-b337-7408ce7df9a3"/>
  </ds:schemaRefs>
</ds:datastoreItem>
</file>

<file path=customXml/itemProps2.xml><?xml version="1.0" encoding="utf-8"?>
<ds:datastoreItem xmlns:ds="http://schemas.openxmlformats.org/officeDocument/2006/customXml" ds:itemID="{4F6FCB48-6014-436C-9703-EDA1E0DF1CD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C116BAE-F5D2-40EB-9DB7-BE026C96DAD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b301f6f-61a8-420e-b337-7408ce7df9a3"/>
    <ds:schemaRef ds:uri="2d21a6ae-28a4-4602-a48a-dfe308f0cc9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Sorte 04a_Plakat_A4_skalierbar auf A3_1.0</Template>
  <TotalTime>0</TotalTime>
  <Pages>1</Pages>
  <Words>0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Jeannette Leutwiler</dc:creator>
  <cp:keywords/>
  <dc:description/>
  <cp:lastModifiedBy>Jeannette Leutwiler</cp:lastModifiedBy>
  <cp:revision>9</cp:revision>
  <cp:lastPrinted>2011-10-24T13:25:00Z</cp:lastPrinted>
  <dcterms:created xsi:type="dcterms:W3CDTF">2025-11-21T09:56:00Z</dcterms:created>
  <dcterms:modified xsi:type="dcterms:W3CDTF">2025-11-21T10:01:00Z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0x010100D93073410652F646A72EBAA3542BBCA1</vt:lpwstr>
  </property>
</Properties>
</file>